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72181" w14:textId="01D8B738" w:rsidR="00BE75B7" w:rsidRDefault="006307F1" w:rsidP="00DD7B4B">
      <w:pPr>
        <w:pStyle w:val="Kop1"/>
      </w:pPr>
      <w:r>
        <w:t>Template bij het doen van een melding</w:t>
      </w:r>
    </w:p>
    <w:p w14:paraId="2AD87E6C" w14:textId="6D335ABF" w:rsidR="00624C2F" w:rsidRDefault="00624C2F" w:rsidP="00624C2F"/>
    <w:p w14:paraId="662D3A6F" w14:textId="27C4DA09" w:rsidR="00624C2F" w:rsidRDefault="00624C2F" w:rsidP="00624C2F">
      <w:r>
        <w:t>Heb jij een (vermoeden van een) misdragi</w:t>
      </w:r>
      <w:r w:rsidR="00F26AA0">
        <w:t xml:space="preserve">ng die je wilt melden? Gebruik dit </w:t>
      </w:r>
      <w:r>
        <w:t>template</w:t>
      </w:r>
      <w:r w:rsidR="00F26AA0">
        <w:t xml:space="preserve"> of doe een melding waarbij je de punten van dit template aanhoudt</w:t>
      </w:r>
      <w:r>
        <w:t xml:space="preserve"> om jouw melding te doen bij het meldpunt van de KNLTB, zodat jouw melding alle informatie bevat die</w:t>
      </w:r>
      <w:r w:rsidR="00F87850">
        <w:t xml:space="preserve"> noodzakelijk</w:t>
      </w:r>
      <w:r>
        <w:t xml:space="preserve"> is</w:t>
      </w:r>
      <w:r w:rsidR="00F87850">
        <w:t xml:space="preserve"> voor het behandelen van de melding</w:t>
      </w:r>
      <w:r>
        <w:t>.</w:t>
      </w:r>
      <w:r w:rsidR="00F26AA0">
        <w:t xml:space="preserve"> Bij een anonieme melding hoef je logischerwijs bepaalde gegevens</w:t>
      </w:r>
      <w:r w:rsidR="00600A35">
        <w:t xml:space="preserve"> zoals naam en contactgegevens</w:t>
      </w:r>
      <w:r w:rsidR="00F26AA0">
        <w:t xml:space="preserve"> niet in te vullen.</w:t>
      </w:r>
    </w:p>
    <w:p w14:paraId="7B040AA7" w14:textId="68DDFD7F" w:rsidR="006C1A06" w:rsidRPr="006C1A06" w:rsidRDefault="006C1A06" w:rsidP="00624C2F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307F1" w14:paraId="2D88B977" w14:textId="77777777" w:rsidTr="006307F1">
        <w:tc>
          <w:tcPr>
            <w:tcW w:w="8694" w:type="dxa"/>
          </w:tcPr>
          <w:p w14:paraId="351624A6" w14:textId="28AB6C99" w:rsidR="006307F1" w:rsidRDefault="006307F1" w:rsidP="006307F1">
            <w:r>
              <w:t>Naam melder:</w:t>
            </w:r>
          </w:p>
        </w:tc>
      </w:tr>
    </w:tbl>
    <w:p w14:paraId="77615575" w14:textId="77777777" w:rsidR="006307F1" w:rsidRDefault="006307F1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307F1" w14:paraId="69353E1D" w14:textId="77777777" w:rsidTr="006307F1">
        <w:tc>
          <w:tcPr>
            <w:tcW w:w="8694" w:type="dxa"/>
          </w:tcPr>
          <w:p w14:paraId="3A9CDC7E" w14:textId="3769C803" w:rsidR="006307F1" w:rsidRDefault="006307F1" w:rsidP="006307F1">
            <w:r>
              <w:t>Rol van de melder:</w:t>
            </w:r>
          </w:p>
          <w:p w14:paraId="1843D04B" w14:textId="77777777" w:rsidR="006307F1" w:rsidRDefault="006307F1" w:rsidP="006307F1">
            <w:pPr>
              <w:pStyle w:val="Lijstalinea"/>
              <w:numPr>
                <w:ilvl w:val="0"/>
                <w:numId w:val="7"/>
              </w:numPr>
            </w:pPr>
            <w:r>
              <w:t>Slachtoffer</w:t>
            </w:r>
          </w:p>
          <w:p w14:paraId="5111EACE" w14:textId="77777777" w:rsidR="006307F1" w:rsidRDefault="006307F1" w:rsidP="006307F1">
            <w:pPr>
              <w:pStyle w:val="Lijstalinea"/>
              <w:numPr>
                <w:ilvl w:val="0"/>
                <w:numId w:val="7"/>
              </w:numPr>
            </w:pPr>
            <w:r>
              <w:t>Beschuldigde</w:t>
            </w:r>
          </w:p>
          <w:p w14:paraId="2C919CB3" w14:textId="702AF97F" w:rsidR="006307F1" w:rsidRDefault="006307F1" w:rsidP="006307F1">
            <w:pPr>
              <w:pStyle w:val="Lijstalinea"/>
              <w:numPr>
                <w:ilvl w:val="0"/>
                <w:numId w:val="7"/>
              </w:numPr>
            </w:pPr>
            <w:r>
              <w:t>Getuige</w:t>
            </w:r>
          </w:p>
        </w:tc>
      </w:tr>
    </w:tbl>
    <w:p w14:paraId="39208F1A" w14:textId="77777777" w:rsidR="006307F1" w:rsidRDefault="006307F1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307F1" w14:paraId="71B63F69" w14:textId="77777777" w:rsidTr="006307F1">
        <w:tc>
          <w:tcPr>
            <w:tcW w:w="8694" w:type="dxa"/>
          </w:tcPr>
          <w:p w14:paraId="77AB8592" w14:textId="46D3C1A0" w:rsidR="006307F1" w:rsidRDefault="006307F1" w:rsidP="006307F1">
            <w:r>
              <w:t>Functie van de melder:</w:t>
            </w:r>
          </w:p>
          <w:p w14:paraId="7FA33071" w14:textId="77777777" w:rsidR="006307F1" w:rsidRDefault="006307F1" w:rsidP="006307F1">
            <w:pPr>
              <w:pStyle w:val="Lijstalinea"/>
              <w:numPr>
                <w:ilvl w:val="0"/>
                <w:numId w:val="8"/>
              </w:numPr>
            </w:pPr>
            <w:r>
              <w:t>Speler</w:t>
            </w:r>
          </w:p>
          <w:p w14:paraId="56687D70" w14:textId="67FBA333" w:rsidR="006307F1" w:rsidRDefault="006307F1" w:rsidP="006307F1">
            <w:pPr>
              <w:pStyle w:val="Lijstalinea"/>
              <w:numPr>
                <w:ilvl w:val="0"/>
                <w:numId w:val="8"/>
              </w:numPr>
            </w:pPr>
            <w:r>
              <w:t>Arbitragefunctionaris</w:t>
            </w:r>
          </w:p>
          <w:p w14:paraId="07F44691" w14:textId="77777777" w:rsidR="006307F1" w:rsidRDefault="006307F1" w:rsidP="006307F1">
            <w:pPr>
              <w:numPr>
                <w:ilvl w:val="2"/>
                <w:numId w:val="9"/>
              </w:numPr>
            </w:pPr>
            <w:r w:rsidRPr="006307F1">
              <w:t>Scheidsrechter</w:t>
            </w:r>
          </w:p>
          <w:p w14:paraId="3F053B42" w14:textId="6C693643" w:rsidR="00CF68DE" w:rsidRPr="006307F1" w:rsidRDefault="00CF68DE" w:rsidP="006307F1">
            <w:pPr>
              <w:numPr>
                <w:ilvl w:val="2"/>
                <w:numId w:val="9"/>
              </w:numPr>
            </w:pPr>
            <w:r>
              <w:t>Toezichthouder</w:t>
            </w:r>
          </w:p>
          <w:p w14:paraId="4143EE6F" w14:textId="77777777" w:rsidR="006307F1" w:rsidRPr="006307F1" w:rsidRDefault="006307F1" w:rsidP="006307F1">
            <w:pPr>
              <w:numPr>
                <w:ilvl w:val="2"/>
                <w:numId w:val="9"/>
              </w:numPr>
            </w:pPr>
            <w:r w:rsidRPr="006307F1">
              <w:t>Lijnrechter</w:t>
            </w:r>
          </w:p>
          <w:p w14:paraId="661EF648" w14:textId="77777777" w:rsidR="006307F1" w:rsidRPr="006307F1" w:rsidRDefault="006307F1" w:rsidP="006307F1">
            <w:pPr>
              <w:numPr>
                <w:ilvl w:val="2"/>
                <w:numId w:val="9"/>
              </w:numPr>
            </w:pPr>
            <w:r w:rsidRPr="006307F1">
              <w:t>Hoofdscheidsrechter</w:t>
            </w:r>
          </w:p>
          <w:p w14:paraId="08C4FB95" w14:textId="7E724030" w:rsidR="006307F1" w:rsidRDefault="006307F1" w:rsidP="006307F1">
            <w:pPr>
              <w:numPr>
                <w:ilvl w:val="2"/>
                <w:numId w:val="9"/>
              </w:numPr>
            </w:pPr>
            <w:r w:rsidRPr="006307F1">
              <w:t>Referee</w:t>
            </w:r>
          </w:p>
          <w:p w14:paraId="33DD7090" w14:textId="77777777" w:rsidR="006307F1" w:rsidRDefault="006307F1" w:rsidP="006307F1">
            <w:pPr>
              <w:pStyle w:val="Lijstalinea"/>
              <w:numPr>
                <w:ilvl w:val="0"/>
                <w:numId w:val="8"/>
              </w:numPr>
            </w:pPr>
            <w:r>
              <w:t>Begeleider / Trainer / Coach</w:t>
            </w:r>
          </w:p>
          <w:p w14:paraId="53483FF3" w14:textId="77777777" w:rsidR="006307F1" w:rsidRDefault="006307F1" w:rsidP="006307F1">
            <w:pPr>
              <w:pStyle w:val="Lijstalinea"/>
              <w:numPr>
                <w:ilvl w:val="0"/>
                <w:numId w:val="8"/>
              </w:numPr>
            </w:pPr>
            <w:r>
              <w:t>Toptennisser</w:t>
            </w:r>
          </w:p>
          <w:p w14:paraId="0700BEF0" w14:textId="77777777" w:rsidR="006307F1" w:rsidRDefault="006307F1" w:rsidP="006307F1">
            <w:pPr>
              <w:pStyle w:val="Lijstalinea"/>
              <w:numPr>
                <w:ilvl w:val="0"/>
                <w:numId w:val="8"/>
              </w:numPr>
            </w:pPr>
            <w:r>
              <w:t>Tennisouder</w:t>
            </w:r>
          </w:p>
          <w:p w14:paraId="01A949EB" w14:textId="77777777" w:rsidR="006307F1" w:rsidRDefault="006307F1" w:rsidP="006307F1">
            <w:pPr>
              <w:pStyle w:val="Lijstalinea"/>
              <w:numPr>
                <w:ilvl w:val="0"/>
                <w:numId w:val="8"/>
              </w:numPr>
            </w:pPr>
            <w:r>
              <w:t>Verenigingsvrijwilliger</w:t>
            </w:r>
          </w:p>
          <w:p w14:paraId="583D6836" w14:textId="77777777" w:rsidR="006307F1" w:rsidRDefault="006307F1" w:rsidP="006307F1">
            <w:pPr>
              <w:pStyle w:val="Lijstalinea"/>
              <w:numPr>
                <w:ilvl w:val="0"/>
                <w:numId w:val="8"/>
              </w:numPr>
            </w:pPr>
            <w:r>
              <w:t>Vrijwilliger KNLTB</w:t>
            </w:r>
          </w:p>
          <w:p w14:paraId="5D42A0D1" w14:textId="77777777" w:rsidR="006307F1" w:rsidRDefault="006307F1" w:rsidP="006307F1">
            <w:pPr>
              <w:pStyle w:val="Lijstalinea"/>
              <w:numPr>
                <w:ilvl w:val="0"/>
                <w:numId w:val="8"/>
              </w:numPr>
            </w:pPr>
            <w:r>
              <w:t>Medewerker KNLTB</w:t>
            </w:r>
          </w:p>
          <w:p w14:paraId="5480F14F" w14:textId="602068FC" w:rsidR="006307F1" w:rsidRDefault="006307F1" w:rsidP="006307F1">
            <w:pPr>
              <w:pStyle w:val="Lijstalinea"/>
              <w:numPr>
                <w:ilvl w:val="0"/>
                <w:numId w:val="8"/>
              </w:numPr>
            </w:pPr>
            <w:r>
              <w:t>Toeschouwer</w:t>
            </w:r>
          </w:p>
        </w:tc>
      </w:tr>
    </w:tbl>
    <w:p w14:paraId="5371EDD7" w14:textId="77777777" w:rsidR="006307F1" w:rsidRDefault="006307F1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24C2F" w14:paraId="680E7FFB" w14:textId="77777777" w:rsidTr="00624C2F">
        <w:tc>
          <w:tcPr>
            <w:tcW w:w="8694" w:type="dxa"/>
          </w:tcPr>
          <w:p w14:paraId="0F50ABC9" w14:textId="3E981BA7" w:rsidR="00624C2F" w:rsidRDefault="00624C2F" w:rsidP="006307F1">
            <w:r>
              <w:t>Lid KNLTB?</w:t>
            </w:r>
          </w:p>
          <w:p w14:paraId="6EEE1492" w14:textId="77777777" w:rsidR="00624C2F" w:rsidRDefault="00624C2F" w:rsidP="00624C2F">
            <w:pPr>
              <w:pStyle w:val="Lijstalinea"/>
              <w:numPr>
                <w:ilvl w:val="0"/>
                <w:numId w:val="10"/>
              </w:numPr>
            </w:pPr>
            <w:r>
              <w:t>Ja</w:t>
            </w:r>
          </w:p>
          <w:p w14:paraId="5754B772" w14:textId="6C699DD2" w:rsidR="00624C2F" w:rsidRDefault="00624C2F" w:rsidP="00624C2F">
            <w:pPr>
              <w:pStyle w:val="Lijstalinea"/>
              <w:numPr>
                <w:ilvl w:val="0"/>
                <w:numId w:val="10"/>
              </w:numPr>
            </w:pPr>
            <w:r>
              <w:t>Nee</w:t>
            </w:r>
          </w:p>
        </w:tc>
      </w:tr>
    </w:tbl>
    <w:p w14:paraId="7993A5B7" w14:textId="77777777" w:rsidR="00624C2F" w:rsidRDefault="00624C2F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C1A06" w14:paraId="37154F7D" w14:textId="77777777" w:rsidTr="006C1A06">
        <w:tc>
          <w:tcPr>
            <w:tcW w:w="8694" w:type="dxa"/>
          </w:tcPr>
          <w:p w14:paraId="34979AAB" w14:textId="47973F2F" w:rsidR="006C1A06" w:rsidRDefault="006C1A06" w:rsidP="006307F1">
            <w:r>
              <w:t>Telefoonnummer:</w:t>
            </w:r>
          </w:p>
        </w:tc>
      </w:tr>
    </w:tbl>
    <w:p w14:paraId="076C54B6" w14:textId="77777777" w:rsidR="006C1A06" w:rsidRDefault="006C1A06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C1A06" w14:paraId="336CC583" w14:textId="77777777" w:rsidTr="006C1A06">
        <w:tc>
          <w:tcPr>
            <w:tcW w:w="8694" w:type="dxa"/>
          </w:tcPr>
          <w:p w14:paraId="5FA76223" w14:textId="6EE20289" w:rsidR="006C1A06" w:rsidRDefault="006C1A06" w:rsidP="006307F1">
            <w:r>
              <w:t>E-mailadres:</w:t>
            </w:r>
          </w:p>
        </w:tc>
      </w:tr>
    </w:tbl>
    <w:p w14:paraId="105FC093" w14:textId="77777777" w:rsidR="006C1A06" w:rsidRDefault="006C1A06" w:rsidP="006307F1"/>
    <w:p w14:paraId="6C18558C" w14:textId="77777777" w:rsidR="006307F1" w:rsidRDefault="006307F1" w:rsidP="006307F1">
      <w:pPr>
        <w:ind w:left="720"/>
      </w:pPr>
    </w:p>
    <w:p w14:paraId="06CCD0F0" w14:textId="77777777" w:rsidR="006C1A06" w:rsidRDefault="006C1A06">
      <w:pPr>
        <w:spacing w:line="240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C1A06" w14:paraId="62E4303F" w14:textId="77777777" w:rsidTr="006C1A06">
        <w:tc>
          <w:tcPr>
            <w:tcW w:w="8694" w:type="dxa"/>
          </w:tcPr>
          <w:p w14:paraId="416F38D6" w14:textId="671BDE2A" w:rsidR="006C1A06" w:rsidRDefault="006C1A06" w:rsidP="006307F1">
            <w:r>
              <w:lastRenderedPageBreak/>
              <w:t>Naam beschuldigde:</w:t>
            </w:r>
          </w:p>
        </w:tc>
      </w:tr>
    </w:tbl>
    <w:p w14:paraId="5840EBAC" w14:textId="77777777" w:rsidR="006307F1" w:rsidRDefault="006307F1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C1A06" w14:paraId="26F79125" w14:textId="77777777" w:rsidTr="006C1A06">
        <w:tc>
          <w:tcPr>
            <w:tcW w:w="8694" w:type="dxa"/>
          </w:tcPr>
          <w:p w14:paraId="36A5A330" w14:textId="77777777" w:rsidR="006C1A06" w:rsidRDefault="006C1A06" w:rsidP="006307F1">
            <w:r>
              <w:t>Functie beschuldigde:</w:t>
            </w:r>
          </w:p>
          <w:p w14:paraId="558AE7EE" w14:textId="77777777" w:rsidR="006C1A06" w:rsidRDefault="006C1A06" w:rsidP="006C1A06">
            <w:pPr>
              <w:pStyle w:val="Lijstalinea"/>
              <w:numPr>
                <w:ilvl w:val="0"/>
                <w:numId w:val="8"/>
              </w:numPr>
            </w:pPr>
            <w:r>
              <w:t>Speler</w:t>
            </w:r>
          </w:p>
          <w:p w14:paraId="4CF078D1" w14:textId="77777777" w:rsidR="006C1A06" w:rsidRDefault="006C1A06" w:rsidP="006C1A06">
            <w:pPr>
              <w:pStyle w:val="Lijstalinea"/>
              <w:numPr>
                <w:ilvl w:val="0"/>
                <w:numId w:val="8"/>
              </w:numPr>
            </w:pPr>
            <w:r>
              <w:t>Arbitragefunctionaris</w:t>
            </w:r>
          </w:p>
          <w:p w14:paraId="4057BE38" w14:textId="77777777" w:rsidR="006C1A06" w:rsidRDefault="006C1A06" w:rsidP="006C1A06">
            <w:pPr>
              <w:numPr>
                <w:ilvl w:val="2"/>
                <w:numId w:val="9"/>
              </w:numPr>
            </w:pPr>
            <w:r w:rsidRPr="006307F1">
              <w:t>Scheidsrechter</w:t>
            </w:r>
          </w:p>
          <w:p w14:paraId="4FC2895B" w14:textId="751C3B9A" w:rsidR="00574881" w:rsidRPr="006307F1" w:rsidRDefault="00574881" w:rsidP="006C1A06">
            <w:pPr>
              <w:numPr>
                <w:ilvl w:val="2"/>
                <w:numId w:val="9"/>
              </w:numPr>
            </w:pPr>
            <w:r>
              <w:t>Toezichthouder</w:t>
            </w:r>
            <w:bookmarkStart w:id="0" w:name="_GoBack"/>
            <w:bookmarkEnd w:id="0"/>
          </w:p>
          <w:p w14:paraId="01295173" w14:textId="77777777" w:rsidR="006C1A06" w:rsidRPr="006307F1" w:rsidRDefault="006C1A06" w:rsidP="006C1A06">
            <w:pPr>
              <w:numPr>
                <w:ilvl w:val="2"/>
                <w:numId w:val="9"/>
              </w:numPr>
            </w:pPr>
            <w:r w:rsidRPr="006307F1">
              <w:t>Lijnrechter</w:t>
            </w:r>
          </w:p>
          <w:p w14:paraId="292659DB" w14:textId="77777777" w:rsidR="006C1A06" w:rsidRPr="006307F1" w:rsidRDefault="006C1A06" w:rsidP="006C1A06">
            <w:pPr>
              <w:numPr>
                <w:ilvl w:val="2"/>
                <w:numId w:val="9"/>
              </w:numPr>
            </w:pPr>
            <w:r w:rsidRPr="006307F1">
              <w:t>Hoofdscheidsrechter</w:t>
            </w:r>
          </w:p>
          <w:p w14:paraId="3F51FF6D" w14:textId="77777777" w:rsidR="006C1A06" w:rsidRDefault="006C1A06" w:rsidP="006C1A06">
            <w:pPr>
              <w:numPr>
                <w:ilvl w:val="2"/>
                <w:numId w:val="9"/>
              </w:numPr>
            </w:pPr>
            <w:r w:rsidRPr="006307F1">
              <w:t>Referee</w:t>
            </w:r>
          </w:p>
          <w:p w14:paraId="47C0C7E9" w14:textId="77777777" w:rsidR="006C1A06" w:rsidRDefault="006C1A06" w:rsidP="006C1A06">
            <w:pPr>
              <w:pStyle w:val="Lijstalinea"/>
              <w:numPr>
                <w:ilvl w:val="0"/>
                <w:numId w:val="8"/>
              </w:numPr>
            </w:pPr>
            <w:r>
              <w:t>Begeleider / Trainer / Coach</w:t>
            </w:r>
          </w:p>
          <w:p w14:paraId="49C20691" w14:textId="77777777" w:rsidR="006C1A06" w:rsidRDefault="006C1A06" w:rsidP="006C1A06">
            <w:pPr>
              <w:pStyle w:val="Lijstalinea"/>
              <w:numPr>
                <w:ilvl w:val="0"/>
                <w:numId w:val="8"/>
              </w:numPr>
            </w:pPr>
            <w:r>
              <w:t>Toptennisser</w:t>
            </w:r>
          </w:p>
          <w:p w14:paraId="3382C91C" w14:textId="77777777" w:rsidR="006C1A06" w:rsidRDefault="006C1A06" w:rsidP="006C1A06">
            <w:pPr>
              <w:pStyle w:val="Lijstalinea"/>
              <w:numPr>
                <w:ilvl w:val="0"/>
                <w:numId w:val="8"/>
              </w:numPr>
            </w:pPr>
            <w:r>
              <w:t>Tennisouder</w:t>
            </w:r>
          </w:p>
          <w:p w14:paraId="3B6A083F" w14:textId="77777777" w:rsidR="006C1A06" w:rsidRDefault="006C1A06" w:rsidP="006C1A06">
            <w:pPr>
              <w:pStyle w:val="Lijstalinea"/>
              <w:numPr>
                <w:ilvl w:val="0"/>
                <w:numId w:val="8"/>
              </w:numPr>
            </w:pPr>
            <w:r>
              <w:t>Verenigingsvrijwilliger</w:t>
            </w:r>
          </w:p>
          <w:p w14:paraId="6DCB20E4" w14:textId="77777777" w:rsidR="006C1A06" w:rsidRDefault="006C1A06" w:rsidP="006C1A06">
            <w:pPr>
              <w:pStyle w:val="Lijstalinea"/>
              <w:numPr>
                <w:ilvl w:val="0"/>
                <w:numId w:val="8"/>
              </w:numPr>
            </w:pPr>
            <w:r>
              <w:t>Vrijwilliger KNLTB</w:t>
            </w:r>
          </w:p>
          <w:p w14:paraId="24B9BA06" w14:textId="77777777" w:rsidR="006C1A06" w:rsidRDefault="006C1A06" w:rsidP="006C1A06">
            <w:pPr>
              <w:pStyle w:val="Lijstalinea"/>
              <w:numPr>
                <w:ilvl w:val="0"/>
                <w:numId w:val="8"/>
              </w:numPr>
            </w:pPr>
            <w:r>
              <w:t>Medewerker KNLTB</w:t>
            </w:r>
          </w:p>
          <w:p w14:paraId="3818B57F" w14:textId="042240F0" w:rsidR="006C1A06" w:rsidRDefault="006C1A06" w:rsidP="006C1A06">
            <w:pPr>
              <w:pStyle w:val="Lijstalinea"/>
              <w:numPr>
                <w:ilvl w:val="0"/>
                <w:numId w:val="8"/>
              </w:numPr>
            </w:pPr>
            <w:r>
              <w:t>Toeschouwer</w:t>
            </w:r>
          </w:p>
        </w:tc>
      </w:tr>
    </w:tbl>
    <w:p w14:paraId="3326E612" w14:textId="77777777" w:rsidR="006C1A06" w:rsidRDefault="006C1A06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C1A06" w14:paraId="7C20440B" w14:textId="77777777" w:rsidTr="006C1A06">
        <w:tc>
          <w:tcPr>
            <w:tcW w:w="8694" w:type="dxa"/>
          </w:tcPr>
          <w:p w14:paraId="7CDF5626" w14:textId="0AA0ECEF" w:rsidR="006C1A06" w:rsidRDefault="006C1A06" w:rsidP="006307F1">
            <w:r>
              <w:t>Getuigen (anderen die mijn verklaring onderschrijven):</w:t>
            </w:r>
          </w:p>
          <w:p w14:paraId="22E41E47" w14:textId="77777777" w:rsidR="006C1A06" w:rsidRDefault="006C1A06" w:rsidP="006C1A06">
            <w:pPr>
              <w:pStyle w:val="Lijstalinea"/>
              <w:numPr>
                <w:ilvl w:val="0"/>
                <w:numId w:val="13"/>
              </w:numPr>
            </w:pPr>
            <w:r>
              <w:t>Naam:                                                                    Contactgegevens:</w:t>
            </w:r>
          </w:p>
          <w:p w14:paraId="3FDC2911" w14:textId="4BEE2C72" w:rsidR="006C1A06" w:rsidRDefault="006C1A06" w:rsidP="002E70E3">
            <w:pPr>
              <w:pStyle w:val="Lijstalinea"/>
              <w:numPr>
                <w:ilvl w:val="0"/>
                <w:numId w:val="13"/>
              </w:numPr>
            </w:pPr>
            <w:r>
              <w:t>Naam:                                                                    Contactgegevens:</w:t>
            </w:r>
          </w:p>
        </w:tc>
      </w:tr>
    </w:tbl>
    <w:p w14:paraId="68D7C79B" w14:textId="77777777" w:rsidR="006C1A06" w:rsidRDefault="006C1A06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C1A06" w14:paraId="7D7377F2" w14:textId="77777777" w:rsidTr="006C1A06">
        <w:tc>
          <w:tcPr>
            <w:tcW w:w="8694" w:type="dxa"/>
          </w:tcPr>
          <w:p w14:paraId="51CD70E1" w14:textId="60089E2F" w:rsidR="006C1A06" w:rsidRDefault="006C1A06" w:rsidP="006307F1">
            <w:r>
              <w:t>Soort misdraging:</w:t>
            </w:r>
          </w:p>
          <w:p w14:paraId="53204AC0" w14:textId="77777777" w:rsidR="006C1A06" w:rsidRDefault="006C1A06" w:rsidP="006C1A06">
            <w:pPr>
              <w:pStyle w:val="Lijstalinea"/>
              <w:numPr>
                <w:ilvl w:val="0"/>
                <w:numId w:val="14"/>
              </w:numPr>
            </w:pPr>
            <w:r>
              <w:t>Seksuele intimidatie</w:t>
            </w:r>
          </w:p>
          <w:p w14:paraId="7A7EB101" w14:textId="77777777" w:rsidR="006C1A06" w:rsidRDefault="006C1A06" w:rsidP="006C1A06">
            <w:pPr>
              <w:pStyle w:val="Lijstalinea"/>
              <w:numPr>
                <w:ilvl w:val="0"/>
                <w:numId w:val="14"/>
              </w:numPr>
            </w:pPr>
            <w:r>
              <w:t>Matchfixing</w:t>
            </w:r>
          </w:p>
          <w:p w14:paraId="259CAB7B" w14:textId="77777777" w:rsidR="006C1A06" w:rsidRDefault="006C1A06" w:rsidP="006C1A06">
            <w:pPr>
              <w:pStyle w:val="Lijstalinea"/>
              <w:numPr>
                <w:ilvl w:val="0"/>
                <w:numId w:val="14"/>
              </w:numPr>
            </w:pPr>
            <w:r>
              <w:t>Doping</w:t>
            </w:r>
          </w:p>
          <w:p w14:paraId="5C8CE99B" w14:textId="77777777" w:rsidR="006C1A06" w:rsidRDefault="006C1A06" w:rsidP="006C1A06">
            <w:pPr>
              <w:pStyle w:val="Lijstalinea"/>
              <w:numPr>
                <w:ilvl w:val="0"/>
                <w:numId w:val="14"/>
              </w:numPr>
            </w:pPr>
            <w:r>
              <w:t>Het toebrengen van lichamelijk letsel</w:t>
            </w:r>
          </w:p>
          <w:p w14:paraId="2D0A412F" w14:textId="14CFDE2D" w:rsidR="006C1A06" w:rsidRDefault="006C1A06" w:rsidP="006C1A06">
            <w:pPr>
              <w:pStyle w:val="Lijstalinea"/>
              <w:numPr>
                <w:ilvl w:val="0"/>
                <w:numId w:val="14"/>
              </w:numPr>
            </w:pPr>
            <w:r>
              <w:t>Andere misdraging, namelijk…….</w:t>
            </w:r>
          </w:p>
        </w:tc>
      </w:tr>
    </w:tbl>
    <w:p w14:paraId="07AA2D06" w14:textId="77777777" w:rsidR="006C1A06" w:rsidRDefault="006C1A06" w:rsidP="006307F1"/>
    <w:p w14:paraId="5AAE3176" w14:textId="74309AA9" w:rsidR="006C1A06" w:rsidRPr="006C1A06" w:rsidRDefault="006C1A06" w:rsidP="006307F1">
      <w:pPr>
        <w:rPr>
          <w:b/>
        </w:rPr>
      </w:pPr>
      <w:r w:rsidRPr="006C1A06">
        <w:rPr>
          <w:b/>
        </w:rPr>
        <w:t>Korte beschrijving inhoud melding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C1A06" w14:paraId="57D6B9F8" w14:textId="77777777" w:rsidTr="006C1A06">
        <w:tc>
          <w:tcPr>
            <w:tcW w:w="8694" w:type="dxa"/>
          </w:tcPr>
          <w:p w14:paraId="407AC6F9" w14:textId="77777777" w:rsidR="006C1A06" w:rsidRDefault="006C1A06" w:rsidP="006307F1">
            <w:r>
              <w:t>Welk artikel van welke (</w:t>
            </w:r>
            <w:proofErr w:type="spellStart"/>
            <w:r>
              <w:t>gedrags</w:t>
            </w:r>
            <w:proofErr w:type="spellEnd"/>
            <w:r>
              <w:t>)regel of wet is overtreden?</w:t>
            </w:r>
          </w:p>
          <w:p w14:paraId="4AEBEC58" w14:textId="2FD95ABD" w:rsidR="006C1A06" w:rsidRDefault="006C1A06" w:rsidP="006307F1"/>
        </w:tc>
      </w:tr>
    </w:tbl>
    <w:p w14:paraId="058B1F05" w14:textId="77777777" w:rsidR="006C1A06" w:rsidRDefault="006C1A06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C1A06" w14:paraId="12A455BA" w14:textId="77777777" w:rsidTr="006C1A06">
        <w:tc>
          <w:tcPr>
            <w:tcW w:w="8694" w:type="dxa"/>
          </w:tcPr>
          <w:p w14:paraId="6854A755" w14:textId="130564A4" w:rsidR="006C1A06" w:rsidRDefault="006C1A06" w:rsidP="006307F1">
            <w:r>
              <w:t>Datum</w:t>
            </w:r>
            <w:r w:rsidR="002E70E3">
              <w:t xml:space="preserve"> en tijdstip</w:t>
            </w:r>
            <w:r>
              <w:t xml:space="preserve"> van misdraging:</w:t>
            </w:r>
          </w:p>
        </w:tc>
      </w:tr>
    </w:tbl>
    <w:p w14:paraId="41300EC8" w14:textId="77777777" w:rsidR="006C1A06" w:rsidRDefault="006C1A06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6C1A06" w14:paraId="4A7DEE74" w14:textId="77777777" w:rsidTr="006C1A06">
        <w:tc>
          <w:tcPr>
            <w:tcW w:w="8694" w:type="dxa"/>
          </w:tcPr>
          <w:p w14:paraId="48A7052A" w14:textId="2D302A27" w:rsidR="006C1A06" w:rsidRDefault="002E70E3" w:rsidP="006307F1">
            <w:r>
              <w:t>Plaats waar misdraging plaatsvond:</w:t>
            </w:r>
          </w:p>
        </w:tc>
      </w:tr>
    </w:tbl>
    <w:p w14:paraId="61096F26" w14:textId="77777777" w:rsidR="006C1A06" w:rsidRDefault="006C1A06" w:rsidP="006307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2E70E3" w14:paraId="6D4B402E" w14:textId="77777777" w:rsidTr="002E70E3">
        <w:tc>
          <w:tcPr>
            <w:tcW w:w="8694" w:type="dxa"/>
          </w:tcPr>
          <w:p w14:paraId="7AEA0777" w14:textId="7F2D4980" w:rsidR="002E70E3" w:rsidRDefault="002E70E3" w:rsidP="006307F1">
            <w:r>
              <w:t>Toelichting (maximaal 500 woorden):</w:t>
            </w:r>
          </w:p>
          <w:p w14:paraId="0769BBA6" w14:textId="77777777" w:rsidR="002E70E3" w:rsidRDefault="002E70E3" w:rsidP="006307F1"/>
          <w:p w14:paraId="7E50846D" w14:textId="77777777" w:rsidR="002E70E3" w:rsidRDefault="002E70E3" w:rsidP="006307F1"/>
          <w:p w14:paraId="0CE2A11B" w14:textId="77777777" w:rsidR="002E70E3" w:rsidRDefault="002E70E3" w:rsidP="006307F1"/>
        </w:tc>
      </w:tr>
    </w:tbl>
    <w:p w14:paraId="2BCDE6BF" w14:textId="77777777" w:rsidR="002E70E3" w:rsidRDefault="002E70E3" w:rsidP="006307F1"/>
    <w:p w14:paraId="13C3C2FE" w14:textId="77777777" w:rsidR="000E4266" w:rsidRDefault="000E4266" w:rsidP="006307F1">
      <w:pPr>
        <w:rPr>
          <w:b/>
        </w:rPr>
      </w:pPr>
    </w:p>
    <w:p w14:paraId="581C46D0" w14:textId="77777777" w:rsidR="000E4266" w:rsidRDefault="000E4266" w:rsidP="006307F1">
      <w:pPr>
        <w:rPr>
          <w:b/>
        </w:rPr>
      </w:pPr>
    </w:p>
    <w:p w14:paraId="0A18512E" w14:textId="0B2BDC92" w:rsidR="002E70E3" w:rsidRPr="002E70E3" w:rsidRDefault="002E70E3" w:rsidP="006307F1">
      <w:pPr>
        <w:rPr>
          <w:b/>
        </w:rPr>
      </w:pPr>
      <w:r w:rsidRPr="002E70E3">
        <w:rPr>
          <w:b/>
        </w:rPr>
        <w:t>Bewijsstukken toevoegen</w:t>
      </w:r>
    </w:p>
    <w:p w14:paraId="64C8148C" w14:textId="5E4E7E7D" w:rsidR="00FF4E6B" w:rsidRDefault="00F26AA0" w:rsidP="00595654">
      <w:r>
        <w:t xml:space="preserve">Bewijs is zeer belangrijk om jouw </w:t>
      </w:r>
      <w:r w:rsidR="001C2A74">
        <w:t>melding</w:t>
      </w:r>
      <w:r>
        <w:t xml:space="preserve"> te ondersteunen en aan te tonen dat jouw melding klopt.</w:t>
      </w:r>
      <w:r w:rsidR="000E4266">
        <w:t xml:space="preserve"> S</w:t>
      </w:r>
      <w:r w:rsidR="004E65B7">
        <w:t>tuur bewijs</w:t>
      </w:r>
      <w:r w:rsidR="000E4266">
        <w:t xml:space="preserve"> mee als je hierover beschikt.</w:t>
      </w:r>
    </w:p>
    <w:p w14:paraId="4FD590C6" w14:textId="77777777" w:rsidR="000E4266" w:rsidRDefault="000E4266" w:rsidP="0059565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94"/>
      </w:tblGrid>
      <w:tr w:rsidR="001C2A74" w14:paraId="07BDD004" w14:textId="77777777" w:rsidTr="001C2A74">
        <w:tc>
          <w:tcPr>
            <w:tcW w:w="8694" w:type="dxa"/>
          </w:tcPr>
          <w:p w14:paraId="17E1E121" w14:textId="01B12A32" w:rsidR="001C2A74" w:rsidRDefault="001C2A74" w:rsidP="00595654">
            <w:r>
              <w:t>Beschik je over bewijsmateriaal?</w:t>
            </w:r>
          </w:p>
          <w:p w14:paraId="170DA64A" w14:textId="77777777" w:rsidR="001C2A74" w:rsidRDefault="001C2A74" w:rsidP="001C2A74">
            <w:pPr>
              <w:pStyle w:val="Lijstalinea"/>
              <w:numPr>
                <w:ilvl w:val="0"/>
                <w:numId w:val="15"/>
              </w:numPr>
            </w:pPr>
            <w:r>
              <w:t>Ja</w:t>
            </w:r>
          </w:p>
          <w:p w14:paraId="274A8ED5" w14:textId="5C7CF50B" w:rsidR="001C2A74" w:rsidRPr="006307F1" w:rsidRDefault="001C2A74" w:rsidP="001C2A74">
            <w:pPr>
              <w:numPr>
                <w:ilvl w:val="2"/>
                <w:numId w:val="9"/>
              </w:numPr>
            </w:pPr>
            <w:r>
              <w:t>Schriftelijk</w:t>
            </w:r>
          </w:p>
          <w:p w14:paraId="72564975" w14:textId="13E429B9" w:rsidR="001C2A74" w:rsidRPr="006307F1" w:rsidRDefault="001C2A74" w:rsidP="001C2A74">
            <w:pPr>
              <w:numPr>
                <w:ilvl w:val="2"/>
                <w:numId w:val="9"/>
              </w:numPr>
            </w:pPr>
            <w:r>
              <w:t>Beeldmateriaal</w:t>
            </w:r>
          </w:p>
          <w:p w14:paraId="734D03AA" w14:textId="4FFB3609" w:rsidR="001C2A74" w:rsidRPr="006307F1" w:rsidRDefault="001C2A74" w:rsidP="001C2A74">
            <w:pPr>
              <w:numPr>
                <w:ilvl w:val="2"/>
                <w:numId w:val="9"/>
              </w:numPr>
            </w:pPr>
            <w:r>
              <w:t>Verklaring andere persoon</w:t>
            </w:r>
          </w:p>
          <w:p w14:paraId="66F70B16" w14:textId="69993C4F" w:rsidR="001C2A74" w:rsidRDefault="001C2A74" w:rsidP="001C2A74">
            <w:pPr>
              <w:numPr>
                <w:ilvl w:val="2"/>
                <w:numId w:val="9"/>
              </w:numPr>
            </w:pPr>
            <w:r>
              <w:t>Anders, namelijk……</w:t>
            </w:r>
          </w:p>
          <w:p w14:paraId="6947EF8C" w14:textId="04AC7451" w:rsidR="001C2A74" w:rsidRDefault="001C2A74" w:rsidP="001C2A74">
            <w:pPr>
              <w:pStyle w:val="Lijstalinea"/>
              <w:numPr>
                <w:ilvl w:val="0"/>
                <w:numId w:val="15"/>
              </w:numPr>
            </w:pPr>
            <w:r>
              <w:t>Nee</w:t>
            </w:r>
          </w:p>
        </w:tc>
      </w:tr>
    </w:tbl>
    <w:p w14:paraId="701EAB46" w14:textId="77777777" w:rsidR="001C2A74" w:rsidRPr="00B47E08" w:rsidRDefault="001C2A74" w:rsidP="00595654"/>
    <w:sectPr w:rsidR="001C2A74" w:rsidRPr="00B47E08" w:rsidSect="00E25336">
      <w:headerReference w:type="default" r:id="rId9"/>
      <w:footerReference w:type="default" r:id="rId10"/>
      <w:headerReference w:type="first" r:id="rId11"/>
      <w:pgSz w:w="11900" w:h="16840" w:code="9"/>
      <w:pgMar w:top="2211" w:right="1985" w:bottom="1134" w:left="1361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4D801" w14:textId="77777777" w:rsidR="0012003D" w:rsidRDefault="0012003D" w:rsidP="00D82194">
      <w:r>
        <w:separator/>
      </w:r>
    </w:p>
  </w:endnote>
  <w:endnote w:type="continuationSeparator" w:id="0">
    <w:p w14:paraId="08E33491" w14:textId="77777777" w:rsidR="0012003D" w:rsidRDefault="0012003D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04B67" w14:textId="0CFE80E2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574881">
      <w:rPr>
        <w:noProof/>
      </w:rPr>
      <w:t>3</w:t>
    </w:r>
    <w:r>
      <w:fldChar w:fldCharType="end"/>
    </w:r>
    <w:r>
      <w:rPr>
        <w:noProof/>
        <w:lang w:eastAsia="nl-NL"/>
      </w:rPr>
      <w:drawing>
        <wp:anchor distT="0" distB="0" distL="114300" distR="114300" simplePos="0" relativeHeight="251662336" behindDoc="1" locked="1" layoutInCell="1" allowOverlap="1" wp14:anchorId="1AA31746" wp14:editId="2928BB79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EF588" w14:textId="77777777" w:rsidR="0012003D" w:rsidRDefault="0012003D" w:rsidP="00D82194">
      <w:r>
        <w:separator/>
      </w:r>
    </w:p>
  </w:footnote>
  <w:footnote w:type="continuationSeparator" w:id="0">
    <w:p w14:paraId="26869530" w14:textId="77777777" w:rsidR="0012003D" w:rsidRDefault="0012003D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4876D" w14:textId="1AF6D4F1" w:rsidR="00DD7B4B" w:rsidRDefault="00DD7B4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1" layoutInCell="1" allowOverlap="1" wp14:anchorId="477A951C" wp14:editId="68709EFB">
          <wp:simplePos x="866775" y="180975"/>
          <wp:positionH relativeFrom="column">
            <wp:posOffset>-32385</wp:posOffset>
          </wp:positionH>
          <wp:positionV relativeFrom="page">
            <wp:align>top</wp:align>
          </wp:positionV>
          <wp:extent cx="5072400" cy="889200"/>
          <wp:effectExtent l="0" t="0" r="0" b="6350"/>
          <wp:wrapTopAndBottom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4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707B" w14:textId="397FB573" w:rsidR="00DD7B4B" w:rsidRDefault="00DD7B4B" w:rsidP="00DD7B4B">
    <w:pPr>
      <w:pStyle w:val="Kopteksteerstepagina"/>
    </w:pPr>
    <w:r>
      <w:rPr>
        <w:noProof/>
        <w:lang w:eastAsia="nl-NL"/>
      </w:rPr>
      <w:drawing>
        <wp:anchor distT="0" distB="0" distL="114300" distR="114300" simplePos="0" relativeHeight="251659264" behindDoc="0" locked="1" layoutInCell="1" allowOverlap="1" wp14:anchorId="7360DF88" wp14:editId="17E9539E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235CA"/>
    <w:multiLevelType w:val="hybridMultilevel"/>
    <w:tmpl w:val="8132C6E8"/>
    <w:lvl w:ilvl="0" w:tplc="F65CEC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25777"/>
    <w:multiLevelType w:val="hybridMultilevel"/>
    <w:tmpl w:val="6C86E3A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62037"/>
    <w:multiLevelType w:val="hybridMultilevel"/>
    <w:tmpl w:val="1402F37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A70E9"/>
    <w:multiLevelType w:val="hybridMultilevel"/>
    <w:tmpl w:val="ABE2795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60F4D"/>
    <w:multiLevelType w:val="hybridMultilevel"/>
    <w:tmpl w:val="56940482"/>
    <w:lvl w:ilvl="0" w:tplc="F65CEC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A7B16"/>
    <w:multiLevelType w:val="hybridMultilevel"/>
    <w:tmpl w:val="584E28D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F5EC5"/>
    <w:multiLevelType w:val="hybridMultilevel"/>
    <w:tmpl w:val="ECB8F7FC"/>
    <w:lvl w:ilvl="0" w:tplc="A7563790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014D20"/>
    <w:multiLevelType w:val="hybridMultilevel"/>
    <w:tmpl w:val="0622B28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582E2C"/>
    <w:multiLevelType w:val="hybridMultilevel"/>
    <w:tmpl w:val="1D1E4C34"/>
    <w:lvl w:ilvl="0" w:tplc="F65CEC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5CEC66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FE3D3A"/>
    <w:multiLevelType w:val="hybridMultilevel"/>
    <w:tmpl w:val="46F808C8"/>
    <w:lvl w:ilvl="0" w:tplc="F65CEC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734F96"/>
    <w:multiLevelType w:val="hybridMultilevel"/>
    <w:tmpl w:val="D846A614"/>
    <w:lvl w:ilvl="0" w:tplc="F65CEC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2823DC"/>
    <w:multiLevelType w:val="hybridMultilevel"/>
    <w:tmpl w:val="E3D2A226"/>
    <w:lvl w:ilvl="0" w:tplc="F65CEC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650D22"/>
    <w:multiLevelType w:val="hybridMultilevel"/>
    <w:tmpl w:val="20523CE0"/>
    <w:lvl w:ilvl="0" w:tplc="F65CEC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04431C"/>
    <w:multiLevelType w:val="hybridMultilevel"/>
    <w:tmpl w:val="6242FEB0"/>
    <w:lvl w:ilvl="0" w:tplc="F65CEC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7C63AC"/>
    <w:multiLevelType w:val="hybridMultilevel"/>
    <w:tmpl w:val="0B82F1B0"/>
    <w:lvl w:ilvl="0" w:tplc="F65CEC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12"/>
  </w:num>
  <w:num w:numId="8">
    <w:abstractNumId w:val="13"/>
  </w:num>
  <w:num w:numId="9">
    <w:abstractNumId w:val="8"/>
  </w:num>
  <w:num w:numId="10">
    <w:abstractNumId w:val="14"/>
  </w:num>
  <w:num w:numId="11">
    <w:abstractNumId w:val="0"/>
  </w:num>
  <w:num w:numId="12">
    <w:abstractNumId w:val="9"/>
  </w:num>
  <w:num w:numId="13">
    <w:abstractNumId w:val="4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hideGrammaticalError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B7"/>
    <w:rsid w:val="00007390"/>
    <w:rsid w:val="00032BFA"/>
    <w:rsid w:val="00034AFE"/>
    <w:rsid w:val="0003569E"/>
    <w:rsid w:val="00046B8D"/>
    <w:rsid w:val="000869A6"/>
    <w:rsid w:val="000C6DA8"/>
    <w:rsid w:val="000E4266"/>
    <w:rsid w:val="000E46FB"/>
    <w:rsid w:val="00111B4F"/>
    <w:rsid w:val="00115905"/>
    <w:rsid w:val="0012003D"/>
    <w:rsid w:val="00126C4E"/>
    <w:rsid w:val="001A4ECC"/>
    <w:rsid w:val="001A57B1"/>
    <w:rsid w:val="001C2A74"/>
    <w:rsid w:val="001C7426"/>
    <w:rsid w:val="00217C9B"/>
    <w:rsid w:val="0024014E"/>
    <w:rsid w:val="00240341"/>
    <w:rsid w:val="002449BE"/>
    <w:rsid w:val="002532DE"/>
    <w:rsid w:val="00293107"/>
    <w:rsid w:val="00293845"/>
    <w:rsid w:val="002A4335"/>
    <w:rsid w:val="002E04AD"/>
    <w:rsid w:val="002E70E3"/>
    <w:rsid w:val="00301521"/>
    <w:rsid w:val="00323272"/>
    <w:rsid w:val="00332900"/>
    <w:rsid w:val="0039291A"/>
    <w:rsid w:val="003A23C4"/>
    <w:rsid w:val="003D482F"/>
    <w:rsid w:val="003D6581"/>
    <w:rsid w:val="003E4E16"/>
    <w:rsid w:val="00423E52"/>
    <w:rsid w:val="00425DA1"/>
    <w:rsid w:val="0043072E"/>
    <w:rsid w:val="004A0F98"/>
    <w:rsid w:val="004E48DE"/>
    <w:rsid w:val="004E65B7"/>
    <w:rsid w:val="005212A9"/>
    <w:rsid w:val="005327BF"/>
    <w:rsid w:val="00574881"/>
    <w:rsid w:val="00595654"/>
    <w:rsid w:val="005957C7"/>
    <w:rsid w:val="005A3F67"/>
    <w:rsid w:val="005B4BEF"/>
    <w:rsid w:val="005D17C5"/>
    <w:rsid w:val="005E6339"/>
    <w:rsid w:val="00600A35"/>
    <w:rsid w:val="006020F3"/>
    <w:rsid w:val="00605DEF"/>
    <w:rsid w:val="00606570"/>
    <w:rsid w:val="00624C2F"/>
    <w:rsid w:val="006307F1"/>
    <w:rsid w:val="006335D4"/>
    <w:rsid w:val="0064059D"/>
    <w:rsid w:val="00682F25"/>
    <w:rsid w:val="00693CA7"/>
    <w:rsid w:val="006C1A06"/>
    <w:rsid w:val="006F3B14"/>
    <w:rsid w:val="00737920"/>
    <w:rsid w:val="007678EC"/>
    <w:rsid w:val="007971B7"/>
    <w:rsid w:val="007A3911"/>
    <w:rsid w:val="00804011"/>
    <w:rsid w:val="00895656"/>
    <w:rsid w:val="008D30BA"/>
    <w:rsid w:val="008D6BE9"/>
    <w:rsid w:val="009366E8"/>
    <w:rsid w:val="009A6011"/>
    <w:rsid w:val="009A7F16"/>
    <w:rsid w:val="00A31B6C"/>
    <w:rsid w:val="00A439B2"/>
    <w:rsid w:val="00A46F4F"/>
    <w:rsid w:val="00A716F2"/>
    <w:rsid w:val="00A80E89"/>
    <w:rsid w:val="00AD61A6"/>
    <w:rsid w:val="00AE4B72"/>
    <w:rsid w:val="00B245C7"/>
    <w:rsid w:val="00B37AAD"/>
    <w:rsid w:val="00B47E08"/>
    <w:rsid w:val="00B5288F"/>
    <w:rsid w:val="00BE75B7"/>
    <w:rsid w:val="00BF1D1C"/>
    <w:rsid w:val="00BF24B8"/>
    <w:rsid w:val="00C26C13"/>
    <w:rsid w:val="00C57766"/>
    <w:rsid w:val="00CE6C0E"/>
    <w:rsid w:val="00CF5122"/>
    <w:rsid w:val="00CF5C7E"/>
    <w:rsid w:val="00CF68DE"/>
    <w:rsid w:val="00D17F3B"/>
    <w:rsid w:val="00D40D55"/>
    <w:rsid w:val="00D82194"/>
    <w:rsid w:val="00D9743B"/>
    <w:rsid w:val="00DD7B4B"/>
    <w:rsid w:val="00DE6094"/>
    <w:rsid w:val="00DF54F8"/>
    <w:rsid w:val="00E25336"/>
    <w:rsid w:val="00E3149D"/>
    <w:rsid w:val="00E843DC"/>
    <w:rsid w:val="00EB11E2"/>
    <w:rsid w:val="00ED6A27"/>
    <w:rsid w:val="00EF751A"/>
    <w:rsid w:val="00F165FC"/>
    <w:rsid w:val="00F26AA0"/>
    <w:rsid w:val="00F54283"/>
    <w:rsid w:val="00F634D7"/>
    <w:rsid w:val="00F665B7"/>
    <w:rsid w:val="00F87850"/>
    <w:rsid w:val="00F914D3"/>
    <w:rsid w:val="00FB5F64"/>
    <w:rsid w:val="00FD3B05"/>
    <w:rsid w:val="00FF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oNotEmbedSmartTags/>
  <w:decimalSymbol w:val=","/>
  <w:listSeparator w:val=";"/>
  <w14:docId w14:val="08E42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paragraph" w:styleId="Lijstalinea">
    <w:name w:val="List Paragraph"/>
    <w:basedOn w:val="Standaard"/>
    <w:uiPriority w:val="34"/>
    <w:rsid w:val="0080401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E48DE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366E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366E8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366E8"/>
    <w:rPr>
      <w:rFonts w:ascii="Arial" w:hAnsi="Arial"/>
      <w:color w:val="13207E"/>
      <w:lang w:val="nl-NL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366E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366E8"/>
    <w:rPr>
      <w:rFonts w:ascii="Arial" w:hAnsi="Arial"/>
      <w:b/>
      <w:bCs/>
      <w:color w:val="13207E"/>
      <w:lang w:val="nl-NL" w:eastAsia="en-US"/>
    </w:rPr>
  </w:style>
  <w:style w:type="table" w:styleId="Tabelraster">
    <w:name w:val="Table Grid"/>
    <w:basedOn w:val="Standaardtabel"/>
    <w:uiPriority w:val="59"/>
    <w:rsid w:val="00630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paragraph" w:styleId="Lijstalinea">
    <w:name w:val="List Paragraph"/>
    <w:basedOn w:val="Standaard"/>
    <w:uiPriority w:val="34"/>
    <w:rsid w:val="0080401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E48DE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366E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366E8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366E8"/>
    <w:rPr>
      <w:rFonts w:ascii="Arial" w:hAnsi="Arial"/>
      <w:color w:val="13207E"/>
      <w:lang w:val="nl-NL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366E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366E8"/>
    <w:rPr>
      <w:rFonts w:ascii="Arial" w:hAnsi="Arial"/>
      <w:b/>
      <w:bCs/>
      <w:color w:val="13207E"/>
      <w:lang w:val="nl-NL" w:eastAsia="en-US"/>
    </w:rPr>
  </w:style>
  <w:style w:type="table" w:styleId="Tabelraster">
    <w:name w:val="Table Grid"/>
    <w:basedOn w:val="Standaardtabel"/>
    <w:uiPriority w:val="59"/>
    <w:rsid w:val="00630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D10E3F-6CF4-4D2D-9CBE-67CD74776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63D26B97</Template>
  <TotalTime>39</TotalTime>
  <Pages>3</Pages>
  <Words>274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Nobel BV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Bernice Treep</cp:lastModifiedBy>
  <cp:revision>11</cp:revision>
  <cp:lastPrinted>2016-01-13T13:56:00Z</cp:lastPrinted>
  <dcterms:created xsi:type="dcterms:W3CDTF">2016-01-13T10:49:00Z</dcterms:created>
  <dcterms:modified xsi:type="dcterms:W3CDTF">2016-01-25T08:52:00Z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141116 20:25</vt:lpwstr>
  </property>
</Properties>
</file>